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F7A09" w14:textId="2886B78E" w:rsidR="000E3B65" w:rsidRDefault="00000000">
      <w:pPr>
        <w:pStyle w:val="ContactInfo"/>
      </w:pPr>
      <w:sdt>
        <w:sdtPr>
          <w:alias w:val="Street Address"/>
          <w:tag w:val="Street Address"/>
          <w:id w:val="1415969137"/>
          <w:placeholder>
            <w:docPart w:val="05B490C0A6714FCBBE0B42F0CC5F4E6F"/>
          </w:placeholder>
          <w:dataBinding w:prefixMappings="xmlns:ns0='http://schemas.microsoft.com/office/2006/coverPageProps' " w:xpath="/ns0:CoverPageProperties[1]/ns0:CompanyAddress[1]" w:storeItemID="{55AF091B-3C7A-41E3-B477-F2FDAA23CFDA}"/>
          <w:text w:multiLine="1"/>
        </w:sdtPr>
        <w:sdtContent>
          <w:r w:rsidR="009D7CF0">
            <w:t>[</w:t>
          </w:r>
          <w:proofErr w:type="spellStart"/>
          <w:r w:rsidR="009D7CF0">
            <w:t>Kankinara</w:t>
          </w:r>
          <w:proofErr w:type="spellEnd"/>
          <w:r w:rsidR="009D7CF0">
            <w:t xml:space="preserve"> Arya samaj road]</w:t>
          </w:r>
        </w:sdtContent>
      </w:sdt>
    </w:p>
    <w:sdt>
      <w:sdtPr>
        <w:alias w:val="Category"/>
        <w:tag w:val=""/>
        <w:id w:val="1543715586"/>
        <w:placeholder>
          <w:docPart w:val="AFBF8B096A60465F8E112CE6A0E97D41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14:paraId="54C962DE" w14:textId="508DED40" w:rsidR="000E3B65" w:rsidRDefault="009D7CF0">
          <w:pPr>
            <w:pStyle w:val="ContactInfo"/>
          </w:pPr>
          <w:r>
            <w:t>[</w:t>
          </w:r>
          <w:proofErr w:type="gramStart"/>
          <w:r>
            <w:t>Kolkata,pin</w:t>
          </w:r>
          <w:proofErr w:type="gramEnd"/>
          <w:r>
            <w:t>-743126]</w:t>
          </w:r>
        </w:p>
      </w:sdtContent>
    </w:sdt>
    <w:p w14:paraId="4CE2AFF2" w14:textId="4630B98A" w:rsidR="000E3B65" w:rsidRDefault="00000000">
      <w:pPr>
        <w:pStyle w:val="ContactInfo"/>
      </w:pPr>
      <w:sdt>
        <w:sdtPr>
          <w:alias w:val="Telephone"/>
          <w:tag w:val="Telephone"/>
          <w:id w:val="599758962"/>
          <w:placeholder>
            <w:docPart w:val="633F0DADA7ED499489220E64EDD4A08B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Content>
          <w:r w:rsidR="009D7CF0">
            <w:t>[9831606227]</w:t>
          </w:r>
        </w:sdtContent>
      </w:sdt>
    </w:p>
    <w:sdt>
      <w:sdtPr>
        <w:alias w:val="Website"/>
        <w:tag w:val="Website"/>
        <w:id w:val="48967594"/>
        <w:placeholder>
          <w:docPart w:val="653ACBF1E41A4FBBA1209EA572C7C209"/>
        </w:placeholder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Content>
        <w:p w14:paraId="2F84B3D4" w14:textId="6BEC47A0" w:rsidR="000E3B65" w:rsidRDefault="009D7CF0">
          <w:pPr>
            <w:pStyle w:val="ContactInfo"/>
          </w:pPr>
          <w:r>
            <w:t>[Website]</w:t>
          </w:r>
        </w:p>
      </w:sdtContent>
    </w:sdt>
    <w:sdt>
      <w:sdtPr>
        <w:rPr>
          <w:rStyle w:val="Emphasis"/>
        </w:rPr>
        <w:alias w:val="Email"/>
        <w:tag w:val=""/>
        <w:id w:val="1889536063"/>
        <w:placeholder>
          <w:docPart w:val="2EEAC40E2A084921A7D1D1AE3C48D2ED"/>
        </w:placeholder>
        <w:dataBinding w:prefixMappings="xmlns:ns0='http://schemas.microsoft.com/office/2006/coverPageProps' " w:xpath="/ns0:CoverPageProperties[1]/ns0:CompanyEmail[1]" w:storeItemID="{55AF091B-3C7A-41E3-B477-F2FDAA23CFDA}"/>
        <w:text/>
      </w:sdtPr>
      <w:sdtContent>
        <w:p w14:paraId="10F3887C" w14:textId="6D347109" w:rsidR="000E3B65" w:rsidRDefault="009D7CF0">
          <w:pPr>
            <w:pStyle w:val="ContactInfo"/>
            <w:rPr>
              <w:rStyle w:val="Emphasis"/>
            </w:rPr>
          </w:pPr>
          <w:r>
            <w:rPr>
              <w:rStyle w:val="Emphasis"/>
            </w:rPr>
            <w:t>[mansharma545@gmail.com]</w:t>
          </w:r>
        </w:p>
      </w:sdtContent>
    </w:sdt>
    <w:p w14:paraId="69C7C6ED" w14:textId="1DC5F571" w:rsidR="000E3B65" w:rsidRDefault="00000000">
      <w:pPr>
        <w:pStyle w:val="Name"/>
      </w:pPr>
      <w:sdt>
        <w:sdtPr>
          <w:alias w:val="Your Name"/>
          <w:tag w:val=""/>
          <w:id w:val="1197042864"/>
          <w:placeholder>
            <w:docPart w:val="23C7269EC7944502BF980BDCD0E49B54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r w:rsidR="009D7CF0">
            <w:t>Man M</w:t>
          </w:r>
          <w:r w:rsidR="00553674">
            <w:t>o</w:t>
          </w:r>
          <w:r w:rsidR="009D7CF0">
            <w:t>han Sharma</w:t>
          </w:r>
        </w:sdtContent>
      </w:sdt>
    </w:p>
    <w:tbl>
      <w:tblPr>
        <w:tblStyle w:val="ResumeTable"/>
        <w:tblW w:w="5003" w:type="pct"/>
        <w:tblLook w:val="04A0" w:firstRow="1" w:lastRow="0" w:firstColumn="1" w:lastColumn="0" w:noHBand="0" w:noVBand="1"/>
        <w:tblDescription w:val="Resume"/>
      </w:tblPr>
      <w:tblGrid>
        <w:gridCol w:w="1778"/>
        <w:gridCol w:w="478"/>
        <w:gridCol w:w="7830"/>
      </w:tblGrid>
      <w:tr w:rsidR="000E3B65" w14:paraId="75FCE17F" w14:textId="77777777" w:rsidTr="009D7CF0">
        <w:tc>
          <w:tcPr>
            <w:tcW w:w="1778" w:type="dxa"/>
          </w:tcPr>
          <w:p w14:paraId="30274FAF" w14:textId="77777777" w:rsidR="000E3B65" w:rsidRDefault="00000000">
            <w:pPr>
              <w:pStyle w:val="Heading1"/>
            </w:pPr>
            <w:r>
              <w:t>Objective</w:t>
            </w:r>
          </w:p>
        </w:tc>
        <w:tc>
          <w:tcPr>
            <w:tcW w:w="478" w:type="dxa"/>
          </w:tcPr>
          <w:p w14:paraId="6F28C164" w14:textId="77777777" w:rsidR="000E3B65" w:rsidRDefault="000E3B65"/>
        </w:tc>
        <w:tc>
          <w:tcPr>
            <w:tcW w:w="7830" w:type="dxa"/>
          </w:tcPr>
          <w:p w14:paraId="09900AD9" w14:textId="2D161837" w:rsidR="009D7CF0" w:rsidRDefault="009D7CF0">
            <w:pPr>
              <w:pStyle w:val="ResumeText"/>
            </w:pPr>
            <w:r>
              <w:t xml:space="preserve">As a passionate and motivated Android developer with a strong foundation in programming and a keen interest in mobile app development, I am eager to kick – start my career by contributing my skills and creativity to a dynamic team. My ability to develop user-friendly application while continually learning and adapting in a fast-paced tech environment. </w:t>
            </w:r>
          </w:p>
        </w:tc>
      </w:tr>
      <w:tr w:rsidR="000E3B65" w14:paraId="0D54FAB1" w14:textId="77777777" w:rsidTr="009D7CF0">
        <w:tc>
          <w:tcPr>
            <w:tcW w:w="1778" w:type="dxa"/>
          </w:tcPr>
          <w:p w14:paraId="0163CDF6" w14:textId="77777777" w:rsidR="000E3B65" w:rsidRDefault="00000000">
            <w:pPr>
              <w:pStyle w:val="Heading1"/>
            </w:pPr>
            <w:r>
              <w:t>Skills &amp; Abilities</w:t>
            </w:r>
          </w:p>
        </w:tc>
        <w:tc>
          <w:tcPr>
            <w:tcW w:w="478" w:type="dxa"/>
          </w:tcPr>
          <w:p w14:paraId="6CE0FD8D" w14:textId="77777777" w:rsidR="000E3B65" w:rsidRDefault="000E3B65"/>
        </w:tc>
        <w:tc>
          <w:tcPr>
            <w:tcW w:w="7830" w:type="dxa"/>
          </w:tcPr>
          <w:p w14:paraId="1F70BF0F" w14:textId="5B8C9B65" w:rsidR="00763F79" w:rsidRDefault="00763F79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[lang-</w:t>
            </w:r>
            <w:r w:rsidR="00466C58"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 xml:space="preserve"> </w:t>
            </w:r>
            <w:proofErr w:type="gramStart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Kotlin</w:t>
            </w:r>
            <w:r w:rsidR="00466C58"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 xml:space="preserve"> </w:t>
            </w: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,java</w:t>
            </w:r>
            <w:proofErr w:type="gramEnd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 xml:space="preserve"> core</w:t>
            </w:r>
            <w:r w:rsidR="00466C58"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 xml:space="preserve"> </w:t>
            </w: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,</w:t>
            </w:r>
            <w:proofErr w:type="spellStart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c++</w:t>
            </w:r>
            <w:proofErr w:type="spellEnd"/>
            <w:r w:rsidR="00466C58"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 xml:space="preserve"> </w:t>
            </w: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,c#,Html5,css,javascript]</w:t>
            </w:r>
          </w:p>
          <w:p w14:paraId="180FD45F" w14:textId="0479778A" w:rsidR="00763F79" w:rsidRDefault="00763F79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[</w:t>
            </w:r>
            <w:proofErr w:type="gramStart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asp.net(</w:t>
            </w:r>
            <w:proofErr w:type="gramEnd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MVC)]</w:t>
            </w:r>
          </w:p>
          <w:p w14:paraId="652B8F99" w14:textId="6FA7B2C8" w:rsidR="00763F79" w:rsidRDefault="00763F79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Android Studio</w:t>
            </w:r>
          </w:p>
          <w:p w14:paraId="204A33B5" w14:textId="35C6CF28" w:rsidR="00763F79" w:rsidRDefault="00763F79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proofErr w:type="gramStart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Figma(</w:t>
            </w:r>
            <w:proofErr w:type="gramEnd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Design)</w:t>
            </w:r>
          </w:p>
          <w:p w14:paraId="2174E90E" w14:textId="435E69DB" w:rsidR="009D7CF0" w:rsidRPr="009D7CF0" w:rsidRDefault="009D7CF0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Android Fundamentals</w:t>
            </w:r>
          </w:p>
          <w:p w14:paraId="1D1D7E3A" w14:textId="7C57CE03" w:rsidR="009D7CF0" w:rsidRPr="009D7CF0" w:rsidRDefault="009D7CF0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Adding interactivity</w:t>
            </w:r>
          </w:p>
          <w:p w14:paraId="0F803D22" w14:textId="2BCBEC40" w:rsidR="009D7CF0" w:rsidRPr="009D7CF0" w:rsidRDefault="009D7CF0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 xml:space="preserve">Android User </w:t>
            </w:r>
            <w:proofErr w:type="gramStart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Interface[</w:t>
            </w:r>
            <w:proofErr w:type="gramEnd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UI]</w:t>
            </w:r>
          </w:p>
          <w:p w14:paraId="45B5EE75" w14:textId="35014A7A" w:rsidR="009D7CF0" w:rsidRPr="009D7CF0" w:rsidRDefault="0080613B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Implementing navigation</w:t>
            </w:r>
          </w:p>
          <w:p w14:paraId="6F89E5AD" w14:textId="45CF5E3D" w:rsidR="009D7CF0" w:rsidRPr="009D7CF0" w:rsidRDefault="0080613B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Android testing</w:t>
            </w:r>
          </w:p>
          <w:p w14:paraId="7C660281" w14:textId="6C2193B0" w:rsidR="009D7CF0" w:rsidRPr="009D7CF0" w:rsidRDefault="0080613B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Database technologies</w:t>
            </w:r>
          </w:p>
          <w:p w14:paraId="707AF969" w14:textId="3C5FB560" w:rsidR="009D7CF0" w:rsidRPr="009D7CF0" w:rsidRDefault="0080613B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API integration</w:t>
            </w:r>
          </w:p>
          <w:p w14:paraId="15CA23A4" w14:textId="08B9724E" w:rsidR="009D7CF0" w:rsidRPr="009D7CF0" w:rsidRDefault="0080613B" w:rsidP="009D7CF0">
            <w:pPr>
              <w:numPr>
                <w:ilvl w:val="0"/>
                <w:numId w:val="1"/>
              </w:numPr>
              <w:shd w:val="clear" w:color="auto" w:fill="F9F9F9"/>
              <w:spacing w:before="0" w:after="0" w:line="240" w:lineRule="auto"/>
              <w:textAlignment w:val="baseline"/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</w:pPr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 xml:space="preserve">Git &amp; </w:t>
            </w:r>
            <w:proofErr w:type="spellStart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>Github</w:t>
            </w:r>
            <w:proofErr w:type="spellEnd"/>
            <w:r>
              <w:rPr>
                <w:rFonts w:ascii="inherit" w:eastAsia="Times New Roman" w:hAnsi="inherit" w:cs="Arial"/>
                <w:color w:val="212121"/>
                <w:kern w:val="0"/>
                <w:sz w:val="24"/>
                <w:szCs w:val="24"/>
                <w:lang w:val="en-IN" w:eastAsia="en-IN"/>
              </w:rPr>
              <w:t xml:space="preserve"> version control system</w:t>
            </w:r>
          </w:p>
          <w:p w14:paraId="682277A6" w14:textId="475B4BD8" w:rsidR="000E3B65" w:rsidRDefault="000E3B65" w:rsidP="009D7CF0">
            <w:pPr>
              <w:pStyle w:val="ResumeText"/>
            </w:pPr>
          </w:p>
        </w:tc>
      </w:tr>
      <w:tr w:rsidR="000E3B65" w14:paraId="210DDAAB" w14:textId="77777777" w:rsidTr="009D7CF0">
        <w:tc>
          <w:tcPr>
            <w:tcW w:w="1778" w:type="dxa"/>
          </w:tcPr>
          <w:p w14:paraId="1022148C" w14:textId="591FB670" w:rsidR="000E3B65" w:rsidRDefault="0080613B">
            <w:pPr>
              <w:pStyle w:val="Heading1"/>
            </w:pPr>
            <w:r>
              <w:t>projects</w:t>
            </w:r>
          </w:p>
        </w:tc>
        <w:tc>
          <w:tcPr>
            <w:tcW w:w="478" w:type="dxa"/>
          </w:tcPr>
          <w:p w14:paraId="067AF3D6" w14:textId="77777777" w:rsidR="000E3B65" w:rsidRDefault="000E3B65"/>
        </w:tc>
        <w:tc>
          <w:tcPr>
            <w:tcW w:w="7830" w:type="dxa"/>
          </w:tcPr>
          <w:sdt>
            <w:sdtP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595959" w:themeColor="text1" w:themeTint="A6"/>
                <w14:ligatures w14:val="none"/>
              </w:rPr>
              <w:id w:val="1436861535"/>
              <w15:color w:val="C0C0C0"/>
              <w15:repeatingSection/>
            </w:sdtPr>
            <w:sdtContent>
              <w:sdt>
                <w:sdtPr>
                  <w:rPr>
                    <w:rFonts w:asciiTheme="minorHAnsi" w:eastAsiaTheme="minorEastAsia" w:hAnsiTheme="minorHAnsi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221802691"/>
                  <w:placeholder>
                    <w:docPart w:val="0DE1EB4FC09A4791A83545E468669C95"/>
                  </w:placeholder>
                  <w15:color w:val="C0C0C0"/>
                  <w15:repeatingSectionItem/>
                </w:sdtPr>
                <w:sdtContent>
                  <w:p w14:paraId="35E91C54" w14:textId="0084FF32" w:rsidR="000E3B65" w:rsidRDefault="0080613B">
                    <w:pPr>
                      <w:pStyle w:val="Heading2"/>
                    </w:pPr>
                    <w:r>
                      <w:t>Chat app[firebase]</w:t>
                    </w:r>
                  </w:p>
                  <w:p w14:paraId="0ABF6B57" w14:textId="563CB2C3" w:rsidR="000E3B65" w:rsidRDefault="0080613B">
                    <w:r>
                      <w:t xml:space="preserve">The Firebase Chat App is a real time messaging application built for secure and instant communication between </w:t>
                    </w:r>
                    <w:proofErr w:type="gramStart"/>
                    <w:r>
                      <w:t>users .</w:t>
                    </w:r>
                    <w:proofErr w:type="gramEnd"/>
                    <w:r>
                      <w:t xml:space="preserve"> </w:t>
                    </w:r>
                    <w:proofErr w:type="gramStart"/>
                    <w:r>
                      <w:t>key  feature</w:t>
                    </w:r>
                    <w:proofErr w:type="gramEnd"/>
                    <w:r>
                      <w:t xml:space="preserve"> include user authentication , real-time messaging , push notification and many more</w:t>
                    </w:r>
                  </w:p>
                </w:sdtContent>
              </w:sdt>
              <w:sdt>
                <w:sdtPr>
                  <w:rPr>
                    <w:rFonts w:asciiTheme="minorHAnsi" w:eastAsiaTheme="minorEastAsia" w:hAnsiTheme="minorHAnsi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68699791"/>
                  <w:placeholder>
                    <w:docPart w:val="0DE1EB4FC09A4791A83545E468669C95"/>
                  </w:placeholder>
                  <w15:color w:val="C0C0C0"/>
                  <w15:repeatingSectionItem/>
                </w:sdtPr>
                <w:sdtContent>
                  <w:p w14:paraId="08483418" w14:textId="77777777" w:rsidR="00763F79" w:rsidRDefault="00763F79" w:rsidP="00763F79">
                    <w:pPr>
                      <w:pStyle w:val="Heading2"/>
                    </w:pPr>
                    <w:r>
                      <w:t>Weather app</w:t>
                    </w:r>
                  </w:p>
                  <w:p w14:paraId="1940F008" w14:textId="7B6EF43C" w:rsidR="00763F79" w:rsidRPr="00763F79" w:rsidRDefault="00763F79" w:rsidP="00763F79">
                    <w:r>
                      <w:t xml:space="preserve">The weather app is a mobile application designed to provide users with real-time weather forecasts and </w:t>
                    </w:r>
                    <w:proofErr w:type="gramStart"/>
                    <w:r>
                      <w:t>information ,</w:t>
                    </w:r>
                    <w:proofErr w:type="gramEnd"/>
                    <w:r>
                      <w:t xml:space="preserve"> Dev</w:t>
                    </w:r>
                    <w:r w:rsidR="00DD039C">
                      <w:t>e</w:t>
                    </w:r>
                    <w:r>
                      <w:t>loped using Kotlin ,it utilize</w:t>
                    </w:r>
                    <w:r w:rsidR="00DD039C">
                      <w:t xml:space="preserve"> API to fetch live weather data</w:t>
                    </w:r>
                  </w:p>
                </w:sdtContent>
              </w:sdt>
              <w:sdt>
                <w:sdtPr>
                  <w:rPr>
                    <w:rFonts w:asciiTheme="minorHAnsi" w:eastAsiaTheme="minorEastAsia" w:hAnsiTheme="minorHAnsi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-695620461"/>
                  <w:placeholder>
                    <w:docPart w:val="BCCB6CF0AF7D4647813A0567FE030D5D"/>
                  </w:placeholder>
                  <w15:color w:val="C0C0C0"/>
                  <w15:repeatingSectionItem/>
                </w:sdtPr>
                <w:sdtContent>
                  <w:p w14:paraId="1780DA6B" w14:textId="70D4B2C3" w:rsidR="00DD039C" w:rsidRPr="00DD039C" w:rsidRDefault="00763F79" w:rsidP="00DD039C">
                    <w:pPr>
                      <w:pStyle w:val="Heading2"/>
                    </w:pPr>
                    <w:r>
                      <w:t>Notes app</w:t>
                    </w:r>
                    <w:r>
                      <w:rPr>
                        <w:rFonts w:ascii="Segoe UI" w:hAnsi="Segoe UI" w:cs="Segoe UI"/>
                        <w:color w:val="D1D5DB"/>
                        <w:shd w:val="clear" w:color="auto" w:fill="444654"/>
                      </w:rPr>
                      <w:t xml:space="preserve"> </w:t>
                    </w:r>
                  </w:p>
                  <w:p w14:paraId="3F0795E2" w14:textId="69D1796C" w:rsidR="000E3B65" w:rsidRPr="00763F79" w:rsidRDefault="00DD039C" w:rsidP="00763F79">
                    <w:r>
                      <w:t xml:space="preserve">The Notes App is a user-friendly mobile application developed for </w:t>
                    </w:r>
                    <w:proofErr w:type="gramStart"/>
                    <w:r>
                      <w:t>creating ,</w:t>
                    </w:r>
                    <w:proofErr w:type="gramEnd"/>
                    <w:r>
                      <w:t xml:space="preserve"> managing, and organize digital notes , you can creating , editing , and deleting notes , making it a valuable tool for productivity and organization</w:t>
                    </w:r>
                  </w:p>
                </w:sdtContent>
              </w:sdt>
            </w:sdtContent>
          </w:sdt>
        </w:tc>
      </w:tr>
      <w:tr w:rsidR="000E3B65" w14:paraId="487FAAD6" w14:textId="77777777" w:rsidTr="009D7CF0">
        <w:tc>
          <w:tcPr>
            <w:tcW w:w="1778" w:type="dxa"/>
          </w:tcPr>
          <w:p w14:paraId="2B8A8440" w14:textId="77777777" w:rsidR="000E3B65" w:rsidRDefault="00000000">
            <w:pPr>
              <w:pStyle w:val="Heading1"/>
            </w:pPr>
            <w:r>
              <w:t>Education</w:t>
            </w:r>
          </w:p>
        </w:tc>
        <w:tc>
          <w:tcPr>
            <w:tcW w:w="478" w:type="dxa"/>
          </w:tcPr>
          <w:p w14:paraId="7C005294" w14:textId="77777777" w:rsidR="000E3B65" w:rsidRDefault="000E3B65"/>
        </w:tc>
        <w:tc>
          <w:tcPr>
            <w:tcW w:w="7830" w:type="dxa"/>
          </w:tcPr>
          <w:sdt>
            <w:sdtP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595959" w:themeColor="text1" w:themeTint="A6"/>
                <w14:ligatures w14:val="none"/>
              </w:rPr>
              <w:id w:val="-691765356"/>
              <w15:repeatingSection/>
            </w:sdtPr>
            <w:sdtContent>
              <w:sdt>
                <w:sdtPr>
                  <w:rPr>
                    <w:rFonts w:asciiTheme="minorHAnsi" w:eastAsiaTheme="minorEastAsia" w:hAnsiTheme="minorHAnsi" w:cstheme="minorBidi"/>
                    <w:b w:val="0"/>
                    <w:bCs w:val="0"/>
                    <w:caps w:val="0"/>
                    <w:color w:val="595959" w:themeColor="text1" w:themeTint="A6"/>
                    <w14:ligatures w14:val="none"/>
                  </w:rPr>
                  <w:id w:val="-1126388115"/>
                  <w:placeholder>
                    <w:docPart w:val="0DE1EB4FC09A4791A83545E468669C95"/>
                  </w:placeholder>
                  <w15:repeatingSectionItem/>
                </w:sdtPr>
                <w:sdtContent>
                  <w:p w14:paraId="336CF4F9" w14:textId="5596CCD9" w:rsidR="000E3B65" w:rsidRDefault="00DD039C">
                    <w:pPr>
                      <w:pStyle w:val="Heading2"/>
                    </w:pPr>
                    <w:r>
                      <w:t>[Hindustan Institute of technology &amp; science]</w:t>
                    </w:r>
                  </w:p>
                  <w:p w14:paraId="75FEBC03" w14:textId="0BB6CBB3" w:rsidR="000E3B65" w:rsidRDefault="00DD039C">
                    <w:proofErr w:type="gramStart"/>
                    <w:r>
                      <w:t>BCA(</w:t>
                    </w:r>
                    <w:proofErr w:type="gramEnd"/>
                    <w:r>
                      <w:t>2022-2025)</w:t>
                    </w:r>
                  </w:p>
                </w:sdtContent>
              </w:sdt>
            </w:sdtContent>
          </w:sdt>
        </w:tc>
      </w:tr>
      <w:tr w:rsidR="000E3B65" w14:paraId="42899C99" w14:textId="77777777" w:rsidTr="009D7CF0">
        <w:tc>
          <w:tcPr>
            <w:tcW w:w="1778" w:type="dxa"/>
          </w:tcPr>
          <w:p w14:paraId="64C9B55F" w14:textId="71C6BAF8" w:rsidR="000E3B65" w:rsidRDefault="00DD039C">
            <w:pPr>
              <w:pStyle w:val="Heading1"/>
            </w:pPr>
            <w:r>
              <w:lastRenderedPageBreak/>
              <w:t>work-sample</w:t>
            </w:r>
          </w:p>
        </w:tc>
        <w:tc>
          <w:tcPr>
            <w:tcW w:w="478" w:type="dxa"/>
          </w:tcPr>
          <w:p w14:paraId="293FF15A" w14:textId="77777777" w:rsidR="000E3B65" w:rsidRDefault="000E3B65"/>
        </w:tc>
        <w:tc>
          <w:tcPr>
            <w:tcW w:w="7830" w:type="dxa"/>
          </w:tcPr>
          <w:p w14:paraId="2BB518BD" w14:textId="3A326400" w:rsidR="000E3B65" w:rsidRDefault="00DD039C">
            <w:pPr>
              <w:pStyle w:val="ResumeText"/>
            </w:pPr>
            <w:proofErr w:type="spellStart"/>
            <w:r>
              <w:t>Linkedin</w:t>
            </w:r>
            <w:proofErr w:type="spellEnd"/>
            <w:r w:rsidR="00E1093D">
              <w:t xml:space="preserve"> </w:t>
            </w:r>
            <w:r>
              <w:t>-</w:t>
            </w:r>
            <w:r w:rsidRPr="00DD039C">
              <w:t>https://www.linkedin.com/in/man-mohan-sharma-1aa72920a/</w:t>
            </w:r>
          </w:p>
          <w:p w14:paraId="151ADC7E" w14:textId="60D6CDCE" w:rsidR="00E1093D" w:rsidRDefault="00E1093D">
            <w:pPr>
              <w:pStyle w:val="ResumeText"/>
            </w:pPr>
            <w:proofErr w:type="spellStart"/>
            <w:r>
              <w:t>Github</w:t>
            </w:r>
            <w:proofErr w:type="spellEnd"/>
            <w:r>
              <w:t xml:space="preserve"> - </w:t>
            </w:r>
            <w:r w:rsidRPr="00E1093D">
              <w:t>https://github.com/Maan23-web?tab=repositories</w:t>
            </w:r>
          </w:p>
        </w:tc>
      </w:tr>
    </w:tbl>
    <w:p w14:paraId="05CE017F" w14:textId="77777777" w:rsidR="000E3B65" w:rsidRDefault="000E3B65"/>
    <w:sectPr w:rsidR="000E3B65">
      <w:footerReference w:type="default" r:id="rId10"/>
      <w:pgSz w:w="12240" w:h="15840" w:code="1"/>
      <w:pgMar w:top="1080" w:right="1080" w:bottom="1080" w:left="108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DA207" w14:textId="77777777" w:rsidR="00742F3A" w:rsidRDefault="00742F3A">
      <w:pPr>
        <w:spacing w:before="0" w:after="0" w:line="240" w:lineRule="auto"/>
      </w:pPr>
      <w:r>
        <w:separator/>
      </w:r>
    </w:p>
  </w:endnote>
  <w:endnote w:type="continuationSeparator" w:id="0">
    <w:p w14:paraId="7B6C6A99" w14:textId="77777777" w:rsidR="00742F3A" w:rsidRDefault="00742F3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B211F" w14:textId="77777777" w:rsidR="000E3B65" w:rsidRDefault="00000000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71C91" w14:textId="77777777" w:rsidR="00742F3A" w:rsidRDefault="00742F3A">
      <w:pPr>
        <w:spacing w:before="0" w:after="0" w:line="240" w:lineRule="auto"/>
      </w:pPr>
      <w:r>
        <w:separator/>
      </w:r>
    </w:p>
  </w:footnote>
  <w:footnote w:type="continuationSeparator" w:id="0">
    <w:p w14:paraId="3D694926" w14:textId="77777777" w:rsidR="00742F3A" w:rsidRDefault="00742F3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97E52"/>
    <w:multiLevelType w:val="multilevel"/>
    <w:tmpl w:val="AB26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603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F0"/>
    <w:rsid w:val="000E3B65"/>
    <w:rsid w:val="001B64FB"/>
    <w:rsid w:val="00466C58"/>
    <w:rsid w:val="00553674"/>
    <w:rsid w:val="00742F3A"/>
    <w:rsid w:val="00763F79"/>
    <w:rsid w:val="0080613B"/>
    <w:rsid w:val="009D7CF0"/>
    <w:rsid w:val="00D91958"/>
    <w:rsid w:val="00DD039C"/>
    <w:rsid w:val="00E1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50455"/>
  <w15:chartTrackingRefBased/>
  <w15:docId w15:val="{86331FF4-B348-4263-88E7-49A7534C7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lang w:val="en-US" w:eastAsia="ja-JP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0"/>
    </w:rPr>
  </w:style>
  <w:style w:type="paragraph" w:styleId="Heading1">
    <w:name w:val="heading 1"/>
    <w:basedOn w:val="Normal"/>
    <w:next w:val="Normal"/>
    <w:link w:val="Heading1Char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7E97AD" w:themeColor="accent1"/>
      <w:sz w:val="21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"/>
    <w:rPr>
      <w:kern w:val="20"/>
    </w:rPr>
  </w:style>
  <w:style w:type="paragraph" w:styleId="Footer">
    <w:name w:val="footer"/>
    <w:basedOn w:val="Normal"/>
    <w:link w:val="FooterChar"/>
    <w:uiPriority w:val="2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FooterChar">
    <w:name w:val="Footer Char"/>
    <w:basedOn w:val="DefaultParagraphFont"/>
    <w:link w:val="Footer"/>
    <w:uiPriority w:val="2"/>
    <w:rPr>
      <w:kern w:val="20"/>
    </w:rPr>
  </w:style>
  <w:style w:type="paragraph" w:customStyle="1" w:styleId="ResumeText">
    <w:name w:val="Resume Text"/>
    <w:basedOn w:val="Normal"/>
    <w:qFormat/>
    <w:pPr>
      <w:spacing w:after="40"/>
      <w:ind w:right="1440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caps/>
      <w:color w:val="7E97AD" w:themeColor="accent1"/>
      <w:kern w:val="20"/>
      <w:sz w:val="21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ResumeTable">
    <w:name w:val="Resume Table"/>
    <w:basedOn w:val="TableNormal"/>
    <w:uiPriority w:val="99"/>
    <w:tblPr>
      <w:tblBorders>
        <w:insideH w:val="single" w:sz="4" w:space="0" w:color="7E97AD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LetterTable">
    <w:name w:val="Letter Table"/>
    <w:basedOn w:val="TableNormal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styleId="Date">
    <w:name w:val="Date"/>
    <w:basedOn w:val="Normal"/>
    <w:next w:val="Normal"/>
    <w:link w:val="DateChar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7E97AD" w:themeColor="accent1"/>
    </w:rPr>
  </w:style>
  <w:style w:type="character" w:customStyle="1" w:styleId="DateChar">
    <w:name w:val="Date Char"/>
    <w:basedOn w:val="DefaultParagraphFont"/>
    <w:link w:val="Date"/>
    <w:uiPriority w:val="8"/>
    <w:rPr>
      <w:rFonts w:asciiTheme="majorHAnsi" w:eastAsiaTheme="majorEastAsia" w:hAnsiTheme="majorHAnsi" w:cstheme="majorBidi"/>
      <w:caps/>
      <w:color w:val="7E97AD" w:themeColor="accent1"/>
      <w:kern w:val="20"/>
    </w:rPr>
  </w:style>
  <w:style w:type="paragraph" w:customStyle="1" w:styleId="Recipient">
    <w:name w:val="Recipient"/>
    <w:basedOn w:val="Normal"/>
    <w:uiPriority w:val="8"/>
    <w:unhideWhenUsed/>
    <w:qFormat/>
    <w:pPr>
      <w:spacing w:after="40"/>
    </w:pPr>
    <w:rPr>
      <w:b/>
      <w:bCs/>
    </w:rPr>
  </w:style>
  <w:style w:type="paragraph" w:styleId="Salutation">
    <w:name w:val="Salutation"/>
    <w:basedOn w:val="Normal"/>
    <w:next w:val="Normal"/>
    <w:link w:val="SalutationChar"/>
    <w:uiPriority w:val="8"/>
    <w:unhideWhenUsed/>
    <w:qFormat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8"/>
    <w:rPr>
      <w:kern w:val="20"/>
    </w:rPr>
  </w:style>
  <w:style w:type="paragraph" w:styleId="Closing">
    <w:name w:val="Closing"/>
    <w:basedOn w:val="Normal"/>
    <w:link w:val="ClosingChar"/>
    <w:uiPriority w:val="8"/>
    <w:unhideWhenUsed/>
    <w:qFormat/>
    <w:pPr>
      <w:spacing w:before="480" w:after="960" w:line="240" w:lineRule="auto"/>
    </w:pPr>
  </w:style>
  <w:style w:type="character" w:customStyle="1" w:styleId="ClosingChar">
    <w:name w:val="Closing Char"/>
    <w:basedOn w:val="DefaultParagraphFont"/>
    <w:link w:val="Closing"/>
    <w:uiPriority w:val="8"/>
    <w:rPr>
      <w:kern w:val="20"/>
    </w:rPr>
  </w:style>
  <w:style w:type="paragraph" w:styleId="Signature">
    <w:name w:val="Signature"/>
    <w:basedOn w:val="Normal"/>
    <w:link w:val="SignatureChar"/>
    <w:uiPriority w:val="8"/>
    <w:unhideWhenUsed/>
    <w:qFormat/>
    <w:pPr>
      <w:spacing w:after="480"/>
    </w:pPr>
    <w:rPr>
      <w:b/>
      <w:bCs/>
    </w:rPr>
  </w:style>
  <w:style w:type="character" w:customStyle="1" w:styleId="SignatureChar">
    <w:name w:val="Signature Char"/>
    <w:basedOn w:val="DefaultParagraphFont"/>
    <w:link w:val="Signature"/>
    <w:uiPriority w:val="8"/>
    <w:rPr>
      <w:b/>
      <w:bCs/>
      <w:kern w:val="20"/>
    </w:rPr>
  </w:style>
  <w:style w:type="character" w:styleId="Emphasis">
    <w:name w:val="Emphasis"/>
    <w:basedOn w:val="DefaultParagraphFont"/>
    <w:uiPriority w:val="2"/>
    <w:unhideWhenUsed/>
    <w:qFormat/>
    <w:rPr>
      <w:color w:val="7E97AD" w:themeColor="accent1"/>
    </w:rPr>
  </w:style>
  <w:style w:type="paragraph" w:customStyle="1" w:styleId="ContactInfo">
    <w:name w:val="Contact Info"/>
    <w:basedOn w:val="Normal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Name">
    <w:name w:val="Name"/>
    <w:basedOn w:val="Normal"/>
    <w:next w:val="Normal"/>
    <w:uiPriority w:val="1"/>
    <w:qFormat/>
    <w:pPr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7E97AD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character" w:styleId="Hyperlink">
    <w:name w:val="Hyperlink"/>
    <w:basedOn w:val="DefaultParagraphFont"/>
    <w:uiPriority w:val="99"/>
    <w:semiHidden/>
    <w:unhideWhenUsed/>
    <w:rsid w:val="009D7C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9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93653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3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74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891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66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615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793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34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94767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33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Timeless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5B490C0A6714FCBBE0B42F0CC5F4E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B3011-DC2B-4342-9130-94D77C50EB23}"/>
      </w:docPartPr>
      <w:docPartBody>
        <w:p w:rsidR="00692CE2" w:rsidRDefault="00000000">
          <w:pPr>
            <w:pStyle w:val="05B490C0A6714FCBBE0B42F0CC5F4E6F"/>
          </w:pPr>
          <w:r>
            <w:t>[Street Address]</w:t>
          </w:r>
        </w:p>
      </w:docPartBody>
    </w:docPart>
    <w:docPart>
      <w:docPartPr>
        <w:name w:val="AFBF8B096A60465F8E112CE6A0E97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B8018-CDF3-40D7-B034-42C2B960940F}"/>
      </w:docPartPr>
      <w:docPartBody>
        <w:p w:rsidR="00692CE2" w:rsidRDefault="00000000">
          <w:pPr>
            <w:pStyle w:val="AFBF8B096A60465F8E112CE6A0E97D41"/>
          </w:pPr>
          <w:r>
            <w:t>[City, ST ZIP Code]</w:t>
          </w:r>
        </w:p>
      </w:docPartBody>
    </w:docPart>
    <w:docPart>
      <w:docPartPr>
        <w:name w:val="633F0DADA7ED499489220E64EDD4A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9808D-3250-4854-AD6F-CBA672CC1071}"/>
      </w:docPartPr>
      <w:docPartBody>
        <w:p w:rsidR="00692CE2" w:rsidRDefault="00000000">
          <w:pPr>
            <w:pStyle w:val="633F0DADA7ED499489220E64EDD4A08B"/>
          </w:pPr>
          <w:r>
            <w:t>[Telephone]</w:t>
          </w:r>
        </w:p>
      </w:docPartBody>
    </w:docPart>
    <w:docPart>
      <w:docPartPr>
        <w:name w:val="653ACBF1E41A4FBBA1209EA572C7C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6A005-E6E6-458A-8944-1FFAB640E069}"/>
      </w:docPartPr>
      <w:docPartBody>
        <w:p w:rsidR="00692CE2" w:rsidRDefault="00000000">
          <w:pPr>
            <w:pStyle w:val="653ACBF1E41A4FBBA1209EA572C7C209"/>
          </w:pPr>
          <w:r>
            <w:t>[Website]</w:t>
          </w:r>
        </w:p>
      </w:docPartBody>
    </w:docPart>
    <w:docPart>
      <w:docPartPr>
        <w:name w:val="2EEAC40E2A084921A7D1D1AE3C48D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197111-C679-4A09-BE0E-A24DCE1A9B67}"/>
      </w:docPartPr>
      <w:docPartBody>
        <w:p w:rsidR="00692CE2" w:rsidRDefault="00000000">
          <w:pPr>
            <w:pStyle w:val="2EEAC40E2A084921A7D1D1AE3C48D2ED"/>
          </w:pPr>
          <w:r>
            <w:rPr>
              <w:rStyle w:val="Emphasis"/>
            </w:rPr>
            <w:t>[Email]</w:t>
          </w:r>
        </w:p>
      </w:docPartBody>
    </w:docPart>
    <w:docPart>
      <w:docPartPr>
        <w:name w:val="23C7269EC7944502BF980BDCD0E49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E4BAE-F95D-44EB-A42C-CF937B635605}"/>
      </w:docPartPr>
      <w:docPartBody>
        <w:p w:rsidR="00692CE2" w:rsidRDefault="00000000">
          <w:pPr>
            <w:pStyle w:val="23C7269EC7944502BF980BDCD0E49B54"/>
          </w:pPr>
          <w:r>
            <w:t>[Your Name]</w:t>
          </w:r>
        </w:p>
      </w:docPartBody>
    </w:docPart>
    <w:docPart>
      <w:docPartPr>
        <w:name w:val="0DE1EB4FC09A4791A83545E468669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0BBAF0-2FD6-4AD5-A8E5-3FBF27B3A196}"/>
      </w:docPartPr>
      <w:docPartBody>
        <w:p w:rsidR="00692CE2" w:rsidRDefault="00000000">
          <w:pPr>
            <w:pStyle w:val="0DE1EB4FC09A4791A83545E468669C95"/>
          </w:pPr>
          <w:r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CCB6CF0AF7D4647813A0567FE030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CAA61-FE82-41DC-9261-5C8F310F9E57}"/>
      </w:docPartPr>
      <w:docPartBody>
        <w:p w:rsidR="00692CE2" w:rsidRDefault="00BD0D10" w:rsidP="00BD0D10">
          <w:pPr>
            <w:pStyle w:val="BCCB6CF0AF7D4647813A0567FE030D5D"/>
          </w:pPr>
          <w:r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D10"/>
    <w:rsid w:val="002C449E"/>
    <w:rsid w:val="0042542E"/>
    <w:rsid w:val="00692CE2"/>
    <w:rsid w:val="00BD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I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5B490C0A6714FCBBE0B42F0CC5F4E6F">
    <w:name w:val="05B490C0A6714FCBBE0B42F0CC5F4E6F"/>
  </w:style>
  <w:style w:type="paragraph" w:customStyle="1" w:styleId="AFBF8B096A60465F8E112CE6A0E97D41">
    <w:name w:val="AFBF8B096A60465F8E112CE6A0E97D41"/>
  </w:style>
  <w:style w:type="paragraph" w:customStyle="1" w:styleId="633F0DADA7ED499489220E64EDD4A08B">
    <w:name w:val="633F0DADA7ED499489220E64EDD4A08B"/>
  </w:style>
  <w:style w:type="paragraph" w:customStyle="1" w:styleId="653ACBF1E41A4FBBA1209EA572C7C209">
    <w:name w:val="653ACBF1E41A4FBBA1209EA572C7C209"/>
  </w:style>
  <w:style w:type="character" w:styleId="Emphasis">
    <w:name w:val="Emphasis"/>
    <w:basedOn w:val="DefaultParagraphFont"/>
    <w:uiPriority w:val="2"/>
    <w:unhideWhenUsed/>
    <w:qFormat/>
    <w:rPr>
      <w:color w:val="4472C4" w:themeColor="accent1"/>
    </w:rPr>
  </w:style>
  <w:style w:type="paragraph" w:customStyle="1" w:styleId="2EEAC40E2A084921A7D1D1AE3C48D2ED">
    <w:name w:val="2EEAC40E2A084921A7D1D1AE3C48D2ED"/>
  </w:style>
  <w:style w:type="paragraph" w:customStyle="1" w:styleId="23C7269EC7944502BF980BDCD0E49B54">
    <w:name w:val="23C7269EC7944502BF980BDCD0E49B54"/>
  </w:style>
  <w:style w:type="character" w:styleId="PlaceholderText">
    <w:name w:val="Placeholder Text"/>
    <w:basedOn w:val="DefaultParagraphFont"/>
    <w:uiPriority w:val="99"/>
    <w:semiHidden/>
    <w:rsid w:val="00BD0D10"/>
    <w:rPr>
      <w:color w:val="808080"/>
    </w:rPr>
  </w:style>
  <w:style w:type="paragraph" w:customStyle="1" w:styleId="0DE1EB4FC09A4791A83545E468669C95">
    <w:name w:val="0DE1EB4FC09A4791A83545E468669C95"/>
  </w:style>
  <w:style w:type="paragraph" w:customStyle="1" w:styleId="BCCB6CF0AF7D4647813A0567FE030D5D">
    <w:name w:val="BCCB6CF0AF7D4647813A0567FE030D5D"/>
    <w:rsid w:val="00BD0D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[Kankinara Arya samaj road]</CompanyAddress>
  <CompanyPhone>[9831606227]</CompanyPhone>
  <CompanyFax/>
  <CompanyEmail>[mansharma545@gmail.com]</CompanyEmail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423D17F4-19FE-46D4-A33E-254239FBFA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TimelessResume</Template>
  <TotalTime>54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 Mohan Sharma</dc:creator>
  <cp:keywords/>
  <cp:lastModifiedBy>Man Mohan Sharma</cp:lastModifiedBy>
  <cp:revision>11</cp:revision>
  <dcterms:created xsi:type="dcterms:W3CDTF">2023-09-02T06:41:00Z</dcterms:created>
  <dcterms:modified xsi:type="dcterms:W3CDTF">2023-09-02T07:38:00Z</dcterms:modified>
  <cp:category>[Kolkata,pin-743126]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